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2D6F0" w14:textId="77777777" w:rsidR="005A186F" w:rsidRDefault="005A186F" w:rsidP="005A186F"/>
    <w:p w14:paraId="036C99F8" w14:textId="77777777" w:rsidR="005A186F" w:rsidRDefault="005A186F" w:rsidP="005A186F"/>
    <w:p w14:paraId="785B7E55" w14:textId="77777777" w:rsidR="005A186F" w:rsidRDefault="005A186F" w:rsidP="005A186F"/>
    <w:p w14:paraId="690A6868" w14:textId="77777777" w:rsidR="005A186F" w:rsidRDefault="005A186F" w:rsidP="005A186F"/>
    <w:p w14:paraId="4F543C6A" w14:textId="6D67E8F4" w:rsidR="005A186F" w:rsidRDefault="005A186F" w:rsidP="005A186F">
      <w:pPr>
        <w:tabs>
          <w:tab w:val="left" w:pos="2385"/>
        </w:tabs>
        <w:rPr>
          <w:b/>
        </w:rPr>
      </w:pPr>
      <w:r>
        <w:tab/>
      </w:r>
      <w:r w:rsidR="00622F90">
        <w:rPr>
          <w:b/>
        </w:rPr>
        <w:t>ZAŚWIADCZENIE NR         /20</w:t>
      </w:r>
      <w:r w:rsidR="00C66DCD">
        <w:rPr>
          <w:b/>
        </w:rPr>
        <w:t>2</w:t>
      </w:r>
      <w:r w:rsidR="00356D7E">
        <w:rPr>
          <w:b/>
        </w:rPr>
        <w:t>5</w:t>
      </w:r>
    </w:p>
    <w:p w14:paraId="6D9E9827" w14:textId="77777777" w:rsidR="005A186F" w:rsidRDefault="005A186F" w:rsidP="005A186F"/>
    <w:p w14:paraId="784014B7" w14:textId="77777777" w:rsidR="005A186F" w:rsidRDefault="005A186F" w:rsidP="005A186F"/>
    <w:p w14:paraId="4D6796C2" w14:textId="77777777" w:rsidR="005A186F" w:rsidRDefault="005A186F" w:rsidP="005A186F"/>
    <w:p w14:paraId="1A0F6812" w14:textId="77777777" w:rsidR="005A186F" w:rsidRDefault="005A186F" w:rsidP="005A186F">
      <w:pPr>
        <w:spacing w:line="720" w:lineRule="auto"/>
        <w:jc w:val="both"/>
      </w:pPr>
      <w:r>
        <w:t>Dyrektor Szkoły Podstawowe</w:t>
      </w:r>
      <w:r w:rsidR="00C36631">
        <w:t xml:space="preserve">j nr 71 </w:t>
      </w:r>
      <w:r>
        <w:t>we Wrocławiu informuje, że</w:t>
      </w:r>
    </w:p>
    <w:p w14:paraId="5C183AFA" w14:textId="77777777" w:rsidR="005A186F" w:rsidRDefault="005A186F" w:rsidP="005A186F">
      <w:pPr>
        <w:jc w:val="both"/>
      </w:pPr>
      <w:r>
        <w:t>………………………………………………………………  ur. …………………………..</w:t>
      </w:r>
    </w:p>
    <w:p w14:paraId="289B6AC1" w14:textId="77777777" w:rsidR="005A186F" w:rsidRDefault="005A186F" w:rsidP="005A186F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(imię i nazwisko ucznia)</w:t>
      </w:r>
    </w:p>
    <w:p w14:paraId="6D5B3119" w14:textId="77777777" w:rsidR="005A186F" w:rsidRDefault="005A186F" w:rsidP="005A186F">
      <w:pPr>
        <w:jc w:val="both"/>
      </w:pPr>
    </w:p>
    <w:p w14:paraId="5E7774C1" w14:textId="0B159789" w:rsidR="005A186F" w:rsidRDefault="005A186F" w:rsidP="005A186F">
      <w:pPr>
        <w:spacing w:line="720" w:lineRule="auto"/>
        <w:jc w:val="both"/>
      </w:pPr>
      <w:r>
        <w:t>przystąpił (a) do sprawdzianu predyspozycji językowych w Szkole Podstaw</w:t>
      </w:r>
      <w:r w:rsidR="00AF2247">
        <w:t xml:space="preserve">owej nr 71 we Wrocławiu w dniu </w:t>
      </w:r>
      <w:r w:rsidR="00FF338F">
        <w:t xml:space="preserve">                   </w:t>
      </w:r>
      <w:r w:rsidR="00AF2247">
        <w:t>20</w:t>
      </w:r>
      <w:r w:rsidR="00C66DCD">
        <w:t>2</w:t>
      </w:r>
      <w:r w:rsidR="00356D7E">
        <w:t>5</w:t>
      </w:r>
      <w:r w:rsidR="00C36631">
        <w:t xml:space="preserve"> </w:t>
      </w:r>
      <w:r>
        <w:t>r.</w:t>
      </w:r>
      <w:r w:rsidR="00622F90">
        <w:t xml:space="preserve"> </w:t>
      </w:r>
      <w:r>
        <w:t>uzyskując  ……………/  40  punktów rekrutacyjnych.</w:t>
      </w:r>
    </w:p>
    <w:p w14:paraId="27C706E0" w14:textId="77777777" w:rsidR="005A186F" w:rsidRDefault="005A186F" w:rsidP="005A186F">
      <w:pPr>
        <w:spacing w:line="720" w:lineRule="auto"/>
        <w:jc w:val="both"/>
      </w:pPr>
    </w:p>
    <w:p w14:paraId="195F9565" w14:textId="77777777" w:rsidR="005A186F" w:rsidRDefault="005A186F" w:rsidP="005A186F"/>
    <w:p w14:paraId="02F30B41" w14:textId="77777777" w:rsidR="005A186F" w:rsidRDefault="005A186F" w:rsidP="005A186F"/>
    <w:p w14:paraId="41035BA2" w14:textId="77777777" w:rsidR="005A186F" w:rsidRDefault="005A186F" w:rsidP="005A186F"/>
    <w:p w14:paraId="38DF3756" w14:textId="77777777" w:rsidR="005A186F" w:rsidRDefault="005A186F" w:rsidP="005A186F">
      <w:pPr>
        <w:tabs>
          <w:tab w:val="left" w:pos="5610"/>
        </w:tabs>
      </w:pPr>
      <w:r>
        <w:tab/>
        <w:t>…………………………..</w:t>
      </w:r>
    </w:p>
    <w:p w14:paraId="665AB4C8" w14:textId="77777777" w:rsidR="005A186F" w:rsidRDefault="005A186F" w:rsidP="005A186F">
      <w:pPr>
        <w:tabs>
          <w:tab w:val="left" w:pos="5610"/>
        </w:tabs>
      </w:pPr>
    </w:p>
    <w:p w14:paraId="40D654FE" w14:textId="77777777" w:rsidR="005A186F" w:rsidRDefault="005A186F" w:rsidP="005A186F">
      <w:pPr>
        <w:tabs>
          <w:tab w:val="left" w:pos="5610"/>
        </w:tabs>
      </w:pPr>
    </w:p>
    <w:p w14:paraId="7987632B" w14:textId="77777777" w:rsidR="00CD32A2" w:rsidRPr="00897ED4" w:rsidRDefault="00CD32A2" w:rsidP="007C723F">
      <w:pPr>
        <w:tabs>
          <w:tab w:val="left" w:pos="945"/>
        </w:tabs>
      </w:pPr>
    </w:p>
    <w:p w14:paraId="59F47316" w14:textId="77777777" w:rsidR="00CD32A2" w:rsidRPr="00897ED4" w:rsidRDefault="00CD32A2" w:rsidP="00CD32A2"/>
    <w:p w14:paraId="11F0069C" w14:textId="77777777" w:rsidR="00CD32A2" w:rsidRPr="00897ED4" w:rsidRDefault="00CD32A2" w:rsidP="00CD32A2"/>
    <w:p w14:paraId="403A4C90" w14:textId="77777777" w:rsidR="00CD32A2" w:rsidRDefault="00CD32A2" w:rsidP="00CD32A2"/>
    <w:p w14:paraId="17980B81" w14:textId="77777777" w:rsidR="005A186F" w:rsidRDefault="005A186F" w:rsidP="00CD32A2"/>
    <w:p w14:paraId="3EFE0983" w14:textId="77777777" w:rsidR="005A186F" w:rsidRDefault="005A186F" w:rsidP="00CD32A2"/>
    <w:p w14:paraId="32BFC287" w14:textId="77777777" w:rsidR="005A186F" w:rsidRDefault="005A186F" w:rsidP="00CD32A2"/>
    <w:p w14:paraId="01968A04" w14:textId="77777777" w:rsidR="005A186F" w:rsidRDefault="005A186F" w:rsidP="00CD32A2"/>
    <w:p w14:paraId="07396E2F" w14:textId="77777777" w:rsidR="005A186F" w:rsidRDefault="005A186F" w:rsidP="00CD32A2"/>
    <w:p w14:paraId="4144B36D" w14:textId="77777777" w:rsidR="005A186F" w:rsidRDefault="005A186F" w:rsidP="00CD32A2"/>
    <w:p w14:paraId="03A44457" w14:textId="77777777" w:rsidR="005A186F" w:rsidRDefault="005A186F" w:rsidP="00CD32A2"/>
    <w:p w14:paraId="4FDE7068" w14:textId="77777777" w:rsidR="005A186F" w:rsidRDefault="005A186F" w:rsidP="00CD32A2"/>
    <w:p w14:paraId="238B2577" w14:textId="77777777" w:rsidR="005A186F" w:rsidRPr="00897ED4" w:rsidRDefault="005A186F" w:rsidP="00CD32A2"/>
    <w:p w14:paraId="2C291E59" w14:textId="77777777" w:rsidR="00CB02D9" w:rsidRPr="00182985" w:rsidRDefault="00CB02D9" w:rsidP="00C36631">
      <w:pPr>
        <w:tabs>
          <w:tab w:val="left" w:pos="4395"/>
          <w:tab w:val="left" w:pos="6780"/>
        </w:tabs>
        <w:rPr>
          <w:sz w:val="22"/>
        </w:rPr>
      </w:pPr>
    </w:p>
    <w:sectPr w:rsidR="00CB02D9" w:rsidRPr="00182985" w:rsidSect="00CB0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5A994" w14:textId="77777777" w:rsidR="00504060" w:rsidRDefault="00504060" w:rsidP="007125EB">
      <w:r>
        <w:separator/>
      </w:r>
    </w:p>
  </w:endnote>
  <w:endnote w:type="continuationSeparator" w:id="0">
    <w:p w14:paraId="5D64A988" w14:textId="77777777" w:rsidR="00504060" w:rsidRDefault="00504060" w:rsidP="00712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7A4275F-D7EA-4928-B0EC-02B66A73B612}"/>
    <w:embedBold r:id="rId2" w:fontKey="{E7C5F85C-9D15-404E-961B-130B3F4F6D4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4F19856-5FF3-4C4C-9EC3-CE1C23D39C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494501D-1BDA-4311-8C1B-75892233720F}"/>
  </w:font>
  <w:font w:name="Futura Condensed">
    <w:charset w:val="00"/>
    <w:family w:val="auto"/>
    <w:pitch w:val="variable"/>
    <w:sig w:usb0="00000003" w:usb1="00000000" w:usb2="00000000" w:usb3="00000000" w:csb0="00000001" w:csb1="00000000"/>
    <w:embedRegular r:id="rId5" w:fontKey="{14D22180-7272-4A52-BE27-74F455FBE905}"/>
    <w:embedBold r:id="rId6" w:fontKey="{04957673-9C1C-46BA-8E1F-EA1B218A31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B8333D8-26C9-4916-AEDD-9B6FF8FDB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33D47" w14:textId="77777777" w:rsidR="00356D7E" w:rsidRDefault="00356D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46991" w14:textId="77777777" w:rsidR="00356D7E" w:rsidRDefault="00356D7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50442" w14:textId="77777777" w:rsidR="00CB02D9" w:rsidRPr="00897ED4" w:rsidRDefault="00CB02D9" w:rsidP="00CB02D9">
    <w:pPr>
      <w:tabs>
        <w:tab w:val="right" w:pos="9923"/>
      </w:tabs>
      <w:ind w:firstLine="708"/>
      <w:rPr>
        <w:rFonts w:ascii="Futura Condensed" w:hAnsi="Futura Condensed"/>
        <w:b/>
        <w:sz w:val="14"/>
      </w:rPr>
    </w:pPr>
    <w:r w:rsidRPr="00065D52">
      <w:rPr>
        <w:sz w:val="22"/>
        <w:lang w:val="en-US"/>
      </w:rPr>
      <w:tab/>
    </w:r>
    <w:r>
      <w:rPr>
        <w:sz w:val="22"/>
      </w:rPr>
      <w:tab/>
    </w:r>
    <w:r w:rsidRPr="00897ED4">
      <w:rPr>
        <w:rFonts w:ascii="Futura Condensed" w:hAnsi="Futura Condensed"/>
        <w:b/>
        <w:sz w:val="16"/>
      </w:rPr>
      <w:t>SZKOŁA PODSTAWOWA NR 71</w:t>
    </w:r>
  </w:p>
  <w:p w14:paraId="713123BA" w14:textId="77777777" w:rsidR="00CB02D9" w:rsidRPr="005A186F" w:rsidRDefault="00CB02D9" w:rsidP="005A186F">
    <w:pPr>
      <w:tabs>
        <w:tab w:val="right" w:pos="9498"/>
      </w:tabs>
      <w:ind w:firstLine="708"/>
      <w:rPr>
        <w:rFonts w:ascii="Futura Condensed" w:hAnsi="Futura Condensed"/>
        <w:b/>
        <w:sz w:val="16"/>
      </w:rPr>
    </w:pPr>
    <w:r w:rsidRPr="00897ED4">
      <w:rPr>
        <w:rFonts w:ascii="Futura Condensed" w:hAnsi="Futura Condensed"/>
        <w:b/>
        <w:sz w:val="14"/>
      </w:rPr>
      <w:tab/>
    </w:r>
    <w:r w:rsidR="00B22700" w:rsidRPr="00897ED4">
      <w:rPr>
        <w:rFonts w:ascii="Futura Condensed" w:hAnsi="Futura Condensed"/>
        <w:b/>
        <w:sz w:val="16"/>
      </w:rPr>
      <w:t>SZKOŁA PODSTAWOWA NR 71</w:t>
    </w:r>
  </w:p>
  <w:p w14:paraId="053488EA" w14:textId="77777777" w:rsidR="00CB02D9" w:rsidRPr="00897ED4" w:rsidRDefault="00CB02D9" w:rsidP="00CB02D9">
    <w:pPr>
      <w:tabs>
        <w:tab w:val="right" w:pos="9498"/>
      </w:tabs>
      <w:ind w:firstLine="708"/>
      <w:rPr>
        <w:rFonts w:ascii="Futura Condensed" w:hAnsi="Futura Condensed"/>
        <w:sz w:val="16"/>
      </w:rPr>
    </w:pPr>
    <w:r w:rsidRPr="00897ED4">
      <w:rPr>
        <w:rFonts w:ascii="Futura Condensed" w:hAnsi="Futura Condensed"/>
        <w:sz w:val="16"/>
      </w:rPr>
      <w:tab/>
      <w:t>ul. Podwale 57</w:t>
    </w:r>
  </w:p>
  <w:p w14:paraId="4B7533AD" w14:textId="77777777" w:rsidR="00CB02D9" w:rsidRPr="00897ED4" w:rsidRDefault="00CB02D9" w:rsidP="00CB02D9">
    <w:pPr>
      <w:tabs>
        <w:tab w:val="right" w:pos="9498"/>
      </w:tabs>
      <w:ind w:firstLine="708"/>
      <w:rPr>
        <w:rFonts w:ascii="Futura Condensed" w:hAnsi="Futura Condensed"/>
        <w:sz w:val="16"/>
      </w:rPr>
    </w:pPr>
    <w:r w:rsidRPr="00897ED4">
      <w:rPr>
        <w:rFonts w:ascii="Futura Condensed" w:hAnsi="Futura Condensed"/>
        <w:sz w:val="16"/>
      </w:rPr>
      <w:tab/>
      <w:t xml:space="preserve"> 50-039 </w:t>
    </w:r>
    <w:r w:rsidRPr="00995C36">
      <w:rPr>
        <w:rFonts w:ascii="Futura Condensed" w:hAnsi="Futura Condensed"/>
        <w:sz w:val="14"/>
      </w:rPr>
      <w:t>WROCŁAW</w:t>
    </w:r>
  </w:p>
  <w:p w14:paraId="6A4C564D" w14:textId="77777777" w:rsidR="00CB02D9" w:rsidRPr="00897ED4" w:rsidRDefault="00CB02D9" w:rsidP="00CB02D9">
    <w:pPr>
      <w:tabs>
        <w:tab w:val="right" w:pos="9498"/>
      </w:tabs>
      <w:ind w:firstLine="708"/>
      <w:rPr>
        <w:rFonts w:ascii="Futura Condensed" w:hAnsi="Futura Condensed"/>
        <w:sz w:val="18"/>
      </w:rPr>
    </w:pPr>
    <w:r w:rsidRPr="00897ED4">
      <w:rPr>
        <w:rFonts w:ascii="Futura Condensed" w:hAnsi="Futura Condensed"/>
        <w:sz w:val="18"/>
      </w:rPr>
      <w:tab/>
      <w:t>tel./ fax. 71 798-68-60</w:t>
    </w:r>
  </w:p>
  <w:p w14:paraId="0D97BBBE" w14:textId="77777777" w:rsidR="00CB02D9" w:rsidRPr="00C36631" w:rsidRDefault="00CB02D9" w:rsidP="00CB02D9">
    <w:pPr>
      <w:tabs>
        <w:tab w:val="right" w:pos="9498"/>
      </w:tabs>
      <w:ind w:firstLine="708"/>
      <w:rPr>
        <w:rFonts w:ascii="Futura Condensed" w:hAnsi="Futura Condensed"/>
        <w:sz w:val="18"/>
        <w:lang w:val="en-AU"/>
      </w:rPr>
    </w:pPr>
    <w:r w:rsidRPr="00897ED4">
      <w:rPr>
        <w:rFonts w:ascii="Futura Condensed" w:hAnsi="Futura Condensed"/>
        <w:sz w:val="18"/>
      </w:rPr>
      <w:tab/>
    </w:r>
    <w:r w:rsidRPr="00C36631">
      <w:rPr>
        <w:rFonts w:ascii="Futura Condensed" w:hAnsi="Futura Condensed"/>
        <w:sz w:val="18"/>
        <w:lang w:val="en-AU"/>
      </w:rPr>
      <w:t>e-mail: sekretariat@sp71.wroc.pl</w:t>
    </w:r>
  </w:p>
  <w:p w14:paraId="110A0D7E" w14:textId="77777777" w:rsidR="00CB02D9" w:rsidRPr="00B22700" w:rsidRDefault="00CB02D9" w:rsidP="00CB02D9">
    <w:pPr>
      <w:tabs>
        <w:tab w:val="right" w:pos="9498"/>
      </w:tabs>
      <w:ind w:firstLine="708"/>
      <w:rPr>
        <w:rFonts w:ascii="Futura Condensed" w:hAnsi="Futura Condensed"/>
        <w:sz w:val="20"/>
      </w:rPr>
    </w:pPr>
    <w:r w:rsidRPr="00C36631">
      <w:rPr>
        <w:rFonts w:ascii="Futura Condensed" w:hAnsi="Futura Condensed"/>
        <w:sz w:val="18"/>
        <w:lang w:val="en-AU"/>
      </w:rPr>
      <w:tab/>
    </w:r>
    <w:r w:rsidRPr="00B22700">
      <w:rPr>
        <w:rFonts w:ascii="Futura Condensed" w:hAnsi="Futura Condensed"/>
        <w:sz w:val="18"/>
      </w:rPr>
      <w:t>sp71.wroc.pl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BD053" w14:textId="77777777" w:rsidR="00504060" w:rsidRDefault="00504060" w:rsidP="007125EB">
      <w:r>
        <w:separator/>
      </w:r>
    </w:p>
  </w:footnote>
  <w:footnote w:type="continuationSeparator" w:id="0">
    <w:p w14:paraId="43A190AA" w14:textId="77777777" w:rsidR="00504060" w:rsidRDefault="00504060" w:rsidP="00712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8EFB1" w14:textId="77777777" w:rsidR="00356D7E" w:rsidRDefault="00356D7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A3B1C" w14:textId="77777777" w:rsidR="00356D7E" w:rsidRDefault="00356D7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8186" w14:textId="77777777" w:rsidR="00CB02D9" w:rsidRDefault="00CB02D9" w:rsidP="00CB02D9">
    <w:pPr>
      <w:jc w:val="center"/>
      <w:rPr>
        <w:sz w:val="22"/>
      </w:rPr>
    </w:pPr>
  </w:p>
  <w:p w14:paraId="4F03B74A" w14:textId="4AC049C9" w:rsidR="00CB02D9" w:rsidRDefault="00CB02D9" w:rsidP="00CB02D9">
    <w:pPr>
      <w:jc w:val="right"/>
      <w:rPr>
        <w:noProof/>
      </w:rPr>
    </w:pPr>
  </w:p>
  <w:p w14:paraId="7A04E0BE" w14:textId="77777777" w:rsidR="00356D7E" w:rsidRDefault="00356D7E" w:rsidP="00CB02D9">
    <w:pPr>
      <w:jc w:val="right"/>
      <w:rPr>
        <w:noProof/>
      </w:rPr>
    </w:pPr>
  </w:p>
  <w:p w14:paraId="2C4CF840" w14:textId="77777777" w:rsidR="00356D7E" w:rsidRDefault="00356D7E" w:rsidP="00CB02D9">
    <w:pPr>
      <w:jc w:val="right"/>
      <w:rPr>
        <w:noProof/>
      </w:rPr>
    </w:pPr>
  </w:p>
  <w:p w14:paraId="3F3A2808" w14:textId="1809A03D" w:rsidR="00356D7E" w:rsidRPr="00A650CA" w:rsidRDefault="00D11C98" w:rsidP="00A650CA">
    <w:pPr>
      <w:rPr>
        <w:noProof/>
      </w:rPr>
    </w:pPr>
    <w:r w:rsidRPr="00D11C98">
      <w:rPr>
        <w:noProof/>
      </w:rPr>
      <w:drawing>
        <wp:inline distT="0" distB="0" distL="0" distR="0" wp14:anchorId="7A782DE8" wp14:editId="4E62FCF9">
          <wp:extent cx="4324350" cy="1666875"/>
          <wp:effectExtent l="0" t="0" r="0" b="9525"/>
          <wp:docPr id="1101039753" name="Obraz 1" descr="Obraz zawierający symbol, Czcionka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039753" name="Obraz 1" descr="Obraz zawierający symbol, Czcionka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E07A66" w14:textId="77777777" w:rsidR="00CB02D9" w:rsidRPr="007125EB" w:rsidRDefault="00CB02D9" w:rsidP="00CB02D9">
    <w:pPr>
      <w:pBdr>
        <w:bottom w:val="single" w:sz="4" w:space="0" w:color="auto"/>
      </w:pBdr>
      <w:tabs>
        <w:tab w:val="left" w:pos="1701"/>
        <w:tab w:val="right" w:pos="9072"/>
      </w:tabs>
      <w:jc w:val="right"/>
      <w:rPr>
        <w:sz w:val="20"/>
      </w:rPr>
    </w:pPr>
  </w:p>
  <w:p w14:paraId="60C44E87" w14:textId="77777777" w:rsidR="00CB02D9" w:rsidRDefault="00CB02D9" w:rsidP="00CB02D9">
    <w:pPr>
      <w:jc w:val="right"/>
      <w:rPr>
        <w:sz w:val="20"/>
      </w:rPr>
    </w:pPr>
    <w:r w:rsidRPr="007125EB">
      <w:rPr>
        <w:sz w:val="20"/>
      </w:rPr>
      <w:tab/>
    </w:r>
  </w:p>
  <w:p w14:paraId="66058913" w14:textId="4A28AE49" w:rsidR="00CB02D9" w:rsidRPr="00263C45" w:rsidRDefault="00CB02D9" w:rsidP="00CB02D9">
    <w:pPr>
      <w:jc w:val="right"/>
    </w:pPr>
    <w:r w:rsidRPr="00263C45">
      <w:t>Wrocław</w:t>
    </w:r>
    <w:r>
      <w:t>,</w:t>
    </w:r>
    <w:r w:rsidRPr="00263C45">
      <w:t xml:space="preserve"> dnia </w:t>
    </w:r>
    <w:r w:rsidRPr="00263C45">
      <w:fldChar w:fldCharType="begin"/>
    </w:r>
    <w:r w:rsidRPr="00263C45">
      <w:instrText xml:space="preserve"> TIME \@ "d MMMM yyyy" </w:instrText>
    </w:r>
    <w:r w:rsidRPr="00263C45">
      <w:fldChar w:fldCharType="separate"/>
    </w:r>
    <w:r w:rsidR="00356D7E">
      <w:rPr>
        <w:noProof/>
      </w:rPr>
      <w:t>4 lutego 2025</w:t>
    </w:r>
    <w:r w:rsidRPr="00263C45">
      <w:fldChar w:fldCharType="end"/>
    </w:r>
    <w:r w:rsidRPr="00263C45"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460ED"/>
    <w:multiLevelType w:val="hybridMultilevel"/>
    <w:tmpl w:val="82825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7484D"/>
    <w:multiLevelType w:val="hybridMultilevel"/>
    <w:tmpl w:val="94CCC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2183">
    <w:abstractNumId w:val="0"/>
  </w:num>
  <w:num w:numId="2" w16cid:durableId="2117096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186F"/>
    <w:rsid w:val="00057DA9"/>
    <w:rsid w:val="00061556"/>
    <w:rsid w:val="00065D52"/>
    <w:rsid w:val="00070749"/>
    <w:rsid w:val="00075330"/>
    <w:rsid w:val="000A0DD7"/>
    <w:rsid w:val="000B0A0F"/>
    <w:rsid w:val="000B2C1C"/>
    <w:rsid w:val="000E7B53"/>
    <w:rsid w:val="001066BF"/>
    <w:rsid w:val="00131BBA"/>
    <w:rsid w:val="0016235E"/>
    <w:rsid w:val="00182985"/>
    <w:rsid w:val="001B57C4"/>
    <w:rsid w:val="001D2B30"/>
    <w:rsid w:val="002041E7"/>
    <w:rsid w:val="00263C45"/>
    <w:rsid w:val="002822B5"/>
    <w:rsid w:val="00297ADA"/>
    <w:rsid w:val="002D4DEA"/>
    <w:rsid w:val="002E4ABE"/>
    <w:rsid w:val="003103A2"/>
    <w:rsid w:val="00310560"/>
    <w:rsid w:val="00356D7E"/>
    <w:rsid w:val="00377BCA"/>
    <w:rsid w:val="00382249"/>
    <w:rsid w:val="003A17CE"/>
    <w:rsid w:val="003F3230"/>
    <w:rsid w:val="0048140D"/>
    <w:rsid w:val="00504060"/>
    <w:rsid w:val="00527F10"/>
    <w:rsid w:val="00552D27"/>
    <w:rsid w:val="00570454"/>
    <w:rsid w:val="005A186F"/>
    <w:rsid w:val="005E36FA"/>
    <w:rsid w:val="00604F94"/>
    <w:rsid w:val="00606B03"/>
    <w:rsid w:val="00616380"/>
    <w:rsid w:val="00622F90"/>
    <w:rsid w:val="00631E8E"/>
    <w:rsid w:val="00654354"/>
    <w:rsid w:val="00664F5A"/>
    <w:rsid w:val="006660DB"/>
    <w:rsid w:val="006674C0"/>
    <w:rsid w:val="006832B1"/>
    <w:rsid w:val="006B52E9"/>
    <w:rsid w:val="006B74DE"/>
    <w:rsid w:val="006E58A0"/>
    <w:rsid w:val="007125EB"/>
    <w:rsid w:val="00722EDD"/>
    <w:rsid w:val="007350FC"/>
    <w:rsid w:val="007556D5"/>
    <w:rsid w:val="007B4A04"/>
    <w:rsid w:val="007C723F"/>
    <w:rsid w:val="007F7251"/>
    <w:rsid w:val="00840618"/>
    <w:rsid w:val="00897ED4"/>
    <w:rsid w:val="008B20A3"/>
    <w:rsid w:val="008B66D1"/>
    <w:rsid w:val="008B77DA"/>
    <w:rsid w:val="008C090C"/>
    <w:rsid w:val="008D7F73"/>
    <w:rsid w:val="00914A6E"/>
    <w:rsid w:val="00916A5F"/>
    <w:rsid w:val="009527FF"/>
    <w:rsid w:val="0096441C"/>
    <w:rsid w:val="00976B8D"/>
    <w:rsid w:val="009823C9"/>
    <w:rsid w:val="0098761E"/>
    <w:rsid w:val="00995C36"/>
    <w:rsid w:val="009A4CC0"/>
    <w:rsid w:val="00A650CA"/>
    <w:rsid w:val="00A71347"/>
    <w:rsid w:val="00A81522"/>
    <w:rsid w:val="00A85981"/>
    <w:rsid w:val="00AE2609"/>
    <w:rsid w:val="00AE6857"/>
    <w:rsid w:val="00AF2247"/>
    <w:rsid w:val="00B21D78"/>
    <w:rsid w:val="00B22700"/>
    <w:rsid w:val="00B2632F"/>
    <w:rsid w:val="00BA178B"/>
    <w:rsid w:val="00BA22D8"/>
    <w:rsid w:val="00BA4204"/>
    <w:rsid w:val="00BA5C1F"/>
    <w:rsid w:val="00BA69F4"/>
    <w:rsid w:val="00BE7E64"/>
    <w:rsid w:val="00C17C8E"/>
    <w:rsid w:val="00C36631"/>
    <w:rsid w:val="00C66DCD"/>
    <w:rsid w:val="00C833A6"/>
    <w:rsid w:val="00C92EB2"/>
    <w:rsid w:val="00C953CC"/>
    <w:rsid w:val="00CA723E"/>
    <w:rsid w:val="00CB02D9"/>
    <w:rsid w:val="00CB1938"/>
    <w:rsid w:val="00CC7C3E"/>
    <w:rsid w:val="00CD32A2"/>
    <w:rsid w:val="00CE06BC"/>
    <w:rsid w:val="00CF223E"/>
    <w:rsid w:val="00CF7BEE"/>
    <w:rsid w:val="00D11C98"/>
    <w:rsid w:val="00D226BB"/>
    <w:rsid w:val="00D838AC"/>
    <w:rsid w:val="00DA6947"/>
    <w:rsid w:val="00DF54EE"/>
    <w:rsid w:val="00E52EA1"/>
    <w:rsid w:val="00EA6B0C"/>
    <w:rsid w:val="00EB3744"/>
    <w:rsid w:val="00EF7709"/>
    <w:rsid w:val="00F27168"/>
    <w:rsid w:val="00F608BB"/>
    <w:rsid w:val="00F8657B"/>
    <w:rsid w:val="00FA1EB7"/>
    <w:rsid w:val="00FA3C9B"/>
    <w:rsid w:val="00FD0451"/>
    <w:rsid w:val="00FD6D5B"/>
    <w:rsid w:val="00FF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37EBE1"/>
  <w15:docId w15:val="{CC8B1DEC-4CD3-4D9E-81BE-F0037919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E4AB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0753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7533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6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7125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125EB"/>
    <w:rPr>
      <w:sz w:val="24"/>
      <w:szCs w:val="24"/>
    </w:rPr>
  </w:style>
  <w:style w:type="paragraph" w:styleId="Stopka">
    <w:name w:val="footer"/>
    <w:basedOn w:val="Normalny"/>
    <w:link w:val="StopkaZnak"/>
    <w:rsid w:val="007125E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125EB"/>
    <w:rPr>
      <w:sz w:val="24"/>
      <w:szCs w:val="24"/>
    </w:rPr>
  </w:style>
  <w:style w:type="character" w:styleId="Hipercze">
    <w:name w:val="Hyperlink"/>
    <w:rsid w:val="00065D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3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esolowski2003\Desktop\Firmowy200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F3BC6-38FE-48A0-8206-A4357086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Firmowy2003</Template>
  <TotalTime>10</TotalTime>
  <Pages>2</Pages>
  <Words>61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SP71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Wesołowski Leszek</dc:creator>
  <cp:lastModifiedBy>Leszek Wesołowski</cp:lastModifiedBy>
  <cp:revision>17</cp:revision>
  <cp:lastPrinted>2021-02-18T13:14:00Z</cp:lastPrinted>
  <dcterms:created xsi:type="dcterms:W3CDTF">2018-03-08T13:22:00Z</dcterms:created>
  <dcterms:modified xsi:type="dcterms:W3CDTF">2025-02-04T22:27:00Z</dcterms:modified>
</cp:coreProperties>
</file>